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EA3E4" w14:textId="1878573E" w:rsidR="001421C3" w:rsidRDefault="00AE39AD" w:rsidP="001421C3">
      <w:pPr>
        <w:rPr>
          <w:sz w:val="24"/>
        </w:rPr>
      </w:pPr>
      <w:r>
        <w:rPr>
          <w:sz w:val="24"/>
        </w:rPr>
        <w:t>22th October 2022</w:t>
      </w:r>
    </w:p>
    <w:p w14:paraId="786B2072" w14:textId="77777777" w:rsidR="00212B2D" w:rsidRPr="001421C3" w:rsidRDefault="00212B2D" w:rsidP="001421C3">
      <w:pPr>
        <w:rPr>
          <w:sz w:val="24"/>
        </w:rPr>
      </w:pPr>
    </w:p>
    <w:p w14:paraId="470F86E9" w14:textId="77777777" w:rsidR="001421C3" w:rsidRPr="001421C3" w:rsidRDefault="001421C3" w:rsidP="001421C3">
      <w:pPr>
        <w:rPr>
          <w:b/>
          <w:sz w:val="24"/>
        </w:rPr>
      </w:pPr>
    </w:p>
    <w:p w14:paraId="39B78464" w14:textId="40C8AAAD" w:rsidR="001421C3" w:rsidRDefault="00EE435F" w:rsidP="001421C3">
      <w:pPr>
        <w:rPr>
          <w:sz w:val="24"/>
        </w:rPr>
      </w:pPr>
      <w:r>
        <w:rPr>
          <w:sz w:val="24"/>
        </w:rPr>
        <w:t>Task &amp; Finish – Cost of Living Crisis</w:t>
      </w:r>
    </w:p>
    <w:p w14:paraId="6D489306" w14:textId="77777777" w:rsidR="00212B2D" w:rsidRPr="001421C3" w:rsidRDefault="00212B2D" w:rsidP="001421C3">
      <w:pPr>
        <w:rPr>
          <w:sz w:val="24"/>
        </w:rPr>
      </w:pPr>
    </w:p>
    <w:p w14:paraId="505ED1CF" w14:textId="77777777" w:rsidR="001421C3" w:rsidRPr="001421C3" w:rsidRDefault="001421C3" w:rsidP="001421C3">
      <w:pPr>
        <w:rPr>
          <w:sz w:val="24"/>
        </w:rPr>
      </w:pPr>
    </w:p>
    <w:p w14:paraId="60A3D81A" w14:textId="604F9B1E" w:rsidR="001421C3" w:rsidRPr="001421C3" w:rsidRDefault="001421C3" w:rsidP="001421C3">
      <w:pPr>
        <w:ind w:right="1508" w:hanging="11"/>
        <w:rPr>
          <w:b/>
          <w:sz w:val="24"/>
          <w:u w:val="single"/>
        </w:rPr>
      </w:pPr>
      <w:r w:rsidRPr="001421C3">
        <w:rPr>
          <w:sz w:val="24"/>
        </w:rPr>
        <w:t xml:space="preserve">You are hereby </w:t>
      </w:r>
      <w:r w:rsidR="00EE435F">
        <w:rPr>
          <w:sz w:val="24"/>
        </w:rPr>
        <w:t>invited</w:t>
      </w:r>
      <w:r w:rsidRPr="001421C3">
        <w:rPr>
          <w:sz w:val="24"/>
        </w:rPr>
        <w:t xml:space="preserve"> to a meeting of the </w:t>
      </w:r>
      <w:r w:rsidR="00EE435F" w:rsidRPr="00212B2D">
        <w:rPr>
          <w:b/>
          <w:bCs/>
          <w:sz w:val="24"/>
        </w:rPr>
        <w:t>COST OF LIVING CRISIS – TASK &amp; FINISH GROUP</w:t>
      </w:r>
      <w:r w:rsidR="00812292" w:rsidRPr="00212B2D">
        <w:rPr>
          <w:b/>
          <w:bCs/>
          <w:sz w:val="24"/>
        </w:rPr>
        <w:t xml:space="preserve"> </w:t>
      </w:r>
      <w:r w:rsidR="00812292">
        <w:rPr>
          <w:sz w:val="24"/>
        </w:rPr>
        <w:t>(</w:t>
      </w:r>
      <w:r w:rsidR="00812292">
        <w:rPr>
          <w:sz w:val="24"/>
          <w:szCs w:val="24"/>
        </w:rPr>
        <w:t xml:space="preserve">Cllrs: </w:t>
      </w:r>
      <w:r w:rsidR="00EE435F">
        <w:rPr>
          <w:sz w:val="24"/>
          <w:szCs w:val="24"/>
        </w:rPr>
        <w:t>Boggis, Guilfoyle, Fraser, Needham &amp; Stevens</w:t>
      </w:r>
      <w:r w:rsidRPr="001421C3">
        <w:rPr>
          <w:snapToGrid w:val="0"/>
          <w:color w:val="000000"/>
          <w:sz w:val="24"/>
          <w:lang w:eastAsia="en-US"/>
        </w:rPr>
        <w:t xml:space="preserve">) which </w:t>
      </w:r>
      <w:r w:rsidRPr="001421C3">
        <w:rPr>
          <w:sz w:val="24"/>
        </w:rPr>
        <w:t xml:space="preserve">will be held </w:t>
      </w:r>
      <w:r w:rsidR="00730517">
        <w:rPr>
          <w:sz w:val="24"/>
        </w:rPr>
        <w:t xml:space="preserve">in the </w:t>
      </w:r>
      <w:r w:rsidR="00EA0A9D" w:rsidRPr="00EA0A9D">
        <w:rPr>
          <w:b/>
          <w:bCs/>
          <w:sz w:val="24"/>
        </w:rPr>
        <w:t>GREENWOOD</w:t>
      </w:r>
      <w:r w:rsidR="00730517" w:rsidRPr="00EA0A9D">
        <w:rPr>
          <w:b/>
          <w:bCs/>
          <w:sz w:val="24"/>
        </w:rPr>
        <w:t xml:space="preserve"> Room</w:t>
      </w:r>
      <w:r w:rsidR="00730517">
        <w:rPr>
          <w:sz w:val="24"/>
        </w:rPr>
        <w:t xml:space="preserve"> in Hebden Bridge Town Hall</w:t>
      </w:r>
      <w:r w:rsidRPr="001421C3">
        <w:rPr>
          <w:sz w:val="24"/>
        </w:rPr>
        <w:t xml:space="preserve"> on </w:t>
      </w:r>
      <w:r w:rsidR="00A54E5F" w:rsidRPr="00A54E5F">
        <w:rPr>
          <w:b/>
          <w:bCs/>
          <w:sz w:val="24"/>
        </w:rPr>
        <w:t>TUESDAY 25th</w:t>
      </w:r>
      <w:r w:rsidR="00212B2D">
        <w:rPr>
          <w:b/>
          <w:sz w:val="24"/>
        </w:rPr>
        <w:t xml:space="preserve"> October 2022</w:t>
      </w:r>
      <w:r w:rsidRPr="001421C3">
        <w:rPr>
          <w:sz w:val="24"/>
        </w:rPr>
        <w:t xml:space="preserve"> at </w:t>
      </w:r>
      <w:r w:rsidR="00212B2D" w:rsidRPr="00212B2D">
        <w:rPr>
          <w:b/>
          <w:bCs/>
          <w:sz w:val="24"/>
        </w:rPr>
        <w:t>10.30am</w:t>
      </w:r>
    </w:p>
    <w:p w14:paraId="08A6387D" w14:textId="77777777" w:rsidR="001421C3" w:rsidRPr="001421C3" w:rsidRDefault="001421C3" w:rsidP="001421C3">
      <w:pPr>
        <w:rPr>
          <w:sz w:val="24"/>
        </w:rPr>
      </w:pPr>
      <w:r w:rsidRPr="001421C3">
        <w:rPr>
          <w:noProof/>
          <w:sz w:val="24"/>
        </w:rPr>
        <w:drawing>
          <wp:inline distT="0" distB="0" distL="0" distR="0" wp14:anchorId="0DE39313" wp14:editId="6E8E043C">
            <wp:extent cx="1304925" cy="733425"/>
            <wp:effectExtent l="0" t="0" r="9525" b="9525"/>
            <wp:docPr id="3" name="Picture 3" descr="Jason 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son S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BB1F" w14:textId="77777777" w:rsidR="001421C3" w:rsidRPr="001421C3" w:rsidRDefault="001421C3" w:rsidP="001421C3">
      <w:pPr>
        <w:outlineLvl w:val="0"/>
        <w:rPr>
          <w:sz w:val="24"/>
        </w:rPr>
      </w:pPr>
      <w:r w:rsidRPr="001421C3">
        <w:rPr>
          <w:sz w:val="24"/>
        </w:rPr>
        <w:t>Jason Boom</w:t>
      </w:r>
    </w:p>
    <w:p w14:paraId="68047870" w14:textId="77777777" w:rsidR="001421C3" w:rsidRPr="001421C3" w:rsidRDefault="001421C3" w:rsidP="001421C3">
      <w:pPr>
        <w:outlineLvl w:val="0"/>
        <w:rPr>
          <w:sz w:val="24"/>
        </w:rPr>
      </w:pPr>
      <w:r w:rsidRPr="001421C3">
        <w:rPr>
          <w:sz w:val="24"/>
        </w:rPr>
        <w:t>Clerk to the Council</w:t>
      </w:r>
    </w:p>
    <w:p w14:paraId="0E8D5B59" w14:textId="77777777" w:rsidR="003638E1" w:rsidRPr="001421C3" w:rsidRDefault="003638E1" w:rsidP="001421C3">
      <w:pPr>
        <w:rPr>
          <w:sz w:val="24"/>
        </w:rPr>
      </w:pPr>
    </w:p>
    <w:p w14:paraId="011F57FC" w14:textId="77777777" w:rsidR="001421C3" w:rsidRPr="001421C3" w:rsidRDefault="001421C3" w:rsidP="001421C3">
      <w:pPr>
        <w:jc w:val="center"/>
        <w:rPr>
          <w:sz w:val="24"/>
        </w:rPr>
      </w:pPr>
    </w:p>
    <w:p w14:paraId="2A7F110D" w14:textId="46A53DA3" w:rsidR="001421C3" w:rsidRPr="001421C3" w:rsidRDefault="00212B2D" w:rsidP="001421C3">
      <w:pPr>
        <w:jc w:val="center"/>
        <w:outlineLvl w:val="0"/>
        <w:rPr>
          <w:b/>
          <w:sz w:val="24"/>
        </w:rPr>
      </w:pPr>
      <w:r>
        <w:rPr>
          <w:b/>
          <w:sz w:val="24"/>
        </w:rPr>
        <w:t xml:space="preserve">INITIAL MEETING – TASK &amp; FINISH </w:t>
      </w:r>
      <w:r w:rsidR="001421C3" w:rsidRPr="001421C3">
        <w:rPr>
          <w:b/>
          <w:sz w:val="24"/>
        </w:rPr>
        <w:t>AGENDA</w:t>
      </w:r>
    </w:p>
    <w:p w14:paraId="67BDE388" w14:textId="77777777" w:rsidR="001421C3" w:rsidRPr="001421C3" w:rsidRDefault="001421C3" w:rsidP="001421C3">
      <w:pPr>
        <w:rPr>
          <w:sz w:val="24"/>
          <w:szCs w:val="24"/>
        </w:rPr>
      </w:pPr>
    </w:p>
    <w:p w14:paraId="06B8CB5D" w14:textId="453BDB77" w:rsidR="00212B2D" w:rsidRDefault="00212B2D" w:rsidP="001421C3">
      <w:pPr>
        <w:keepNext/>
        <w:numPr>
          <w:ilvl w:val="0"/>
          <w:numId w:val="2"/>
        </w:numPr>
        <w:tabs>
          <w:tab w:val="num" w:pos="426"/>
        </w:tabs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APOLOGIES &amp; SUBSTITUTES</w:t>
      </w:r>
    </w:p>
    <w:p w14:paraId="245F3707" w14:textId="77777777" w:rsidR="00212B2D" w:rsidRDefault="00212B2D" w:rsidP="00212B2D">
      <w:pPr>
        <w:keepNext/>
        <w:tabs>
          <w:tab w:val="num" w:pos="426"/>
        </w:tabs>
        <w:ind w:left="360"/>
        <w:outlineLvl w:val="0"/>
        <w:rPr>
          <w:b/>
          <w:sz w:val="24"/>
          <w:szCs w:val="24"/>
        </w:rPr>
      </w:pPr>
    </w:p>
    <w:p w14:paraId="3882C9BE" w14:textId="73CED65D" w:rsidR="00EE435F" w:rsidRDefault="00212B2D" w:rsidP="001421C3">
      <w:pPr>
        <w:keepNext/>
        <w:numPr>
          <w:ilvl w:val="0"/>
          <w:numId w:val="2"/>
        </w:numPr>
        <w:tabs>
          <w:tab w:val="num" w:pos="426"/>
        </w:tabs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TASK &amp; FINISH GROUP STRUCTURE</w:t>
      </w:r>
    </w:p>
    <w:p w14:paraId="6102B148" w14:textId="77777777" w:rsidR="00212B2D" w:rsidRDefault="00212B2D" w:rsidP="00212B2D">
      <w:pPr>
        <w:keepNext/>
        <w:tabs>
          <w:tab w:val="num" w:pos="426"/>
        </w:tabs>
        <w:outlineLvl w:val="0"/>
        <w:rPr>
          <w:b/>
          <w:sz w:val="24"/>
          <w:szCs w:val="24"/>
        </w:rPr>
      </w:pPr>
    </w:p>
    <w:p w14:paraId="00DD2CBB" w14:textId="268F8C80" w:rsidR="00EE435F" w:rsidRDefault="00EE435F" w:rsidP="001421C3">
      <w:pPr>
        <w:keepNext/>
        <w:numPr>
          <w:ilvl w:val="0"/>
          <w:numId w:val="2"/>
        </w:numPr>
        <w:tabs>
          <w:tab w:val="num" w:pos="426"/>
        </w:tabs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212B2D">
        <w:rPr>
          <w:b/>
          <w:sz w:val="24"/>
          <w:szCs w:val="24"/>
        </w:rPr>
        <w:t>ELEGATED POWERS &amp; BUDGET</w:t>
      </w:r>
    </w:p>
    <w:p w14:paraId="6C0DDF04" w14:textId="30430494" w:rsidR="00212B2D" w:rsidRPr="00212B2D" w:rsidRDefault="00212B2D" w:rsidP="00212B2D">
      <w:pPr>
        <w:keepNext/>
        <w:tabs>
          <w:tab w:val="num" w:pos="426"/>
        </w:tabs>
        <w:ind w:left="360"/>
        <w:outlineLvl w:val="0"/>
        <w:rPr>
          <w:bCs/>
          <w:sz w:val="24"/>
          <w:szCs w:val="24"/>
        </w:rPr>
      </w:pPr>
      <w:r w:rsidRPr="00212B2D">
        <w:rPr>
          <w:bCs/>
          <w:sz w:val="24"/>
          <w:szCs w:val="24"/>
        </w:rPr>
        <w:t>To confirm arrangements.</w:t>
      </w:r>
    </w:p>
    <w:p w14:paraId="16137C5B" w14:textId="77777777" w:rsidR="00212B2D" w:rsidRDefault="00212B2D" w:rsidP="00212B2D">
      <w:pPr>
        <w:keepNext/>
        <w:tabs>
          <w:tab w:val="num" w:pos="426"/>
        </w:tabs>
        <w:ind w:left="360"/>
        <w:outlineLvl w:val="0"/>
        <w:rPr>
          <w:b/>
          <w:sz w:val="24"/>
          <w:szCs w:val="24"/>
        </w:rPr>
      </w:pPr>
    </w:p>
    <w:p w14:paraId="6E1DE9E5" w14:textId="77777777" w:rsidR="00212B2D" w:rsidRDefault="00212B2D" w:rsidP="001421C3">
      <w:pPr>
        <w:keepNext/>
        <w:numPr>
          <w:ilvl w:val="0"/>
          <w:numId w:val="2"/>
        </w:numPr>
        <w:tabs>
          <w:tab w:val="num" w:pos="426"/>
        </w:tabs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HRTC REPRESENTATIVES ON OTHER BODIES</w:t>
      </w:r>
    </w:p>
    <w:p w14:paraId="6A886F31" w14:textId="1D8A95D2" w:rsidR="001421C3" w:rsidRDefault="00BC0A06" w:rsidP="00212B2D">
      <w:pPr>
        <w:pStyle w:val="ListParagraph"/>
        <w:keepNext/>
        <w:numPr>
          <w:ilvl w:val="0"/>
          <w:numId w:val="3"/>
        </w:numPr>
        <w:tabs>
          <w:tab w:val="num" w:pos="426"/>
        </w:tabs>
        <w:outlineLvl w:val="0"/>
        <w:rPr>
          <w:bCs/>
          <w:sz w:val="24"/>
          <w:szCs w:val="24"/>
        </w:rPr>
      </w:pPr>
      <w:r w:rsidRPr="00212B2D">
        <w:rPr>
          <w:bCs/>
          <w:sz w:val="24"/>
          <w:szCs w:val="24"/>
        </w:rPr>
        <w:t>Local Action Group</w:t>
      </w:r>
      <w:r w:rsidR="00212B2D" w:rsidRPr="00212B2D">
        <w:rPr>
          <w:bCs/>
          <w:sz w:val="24"/>
          <w:szCs w:val="24"/>
        </w:rPr>
        <w:t>s – Luddendenfoot &amp; Calder Wards</w:t>
      </w:r>
    </w:p>
    <w:p w14:paraId="68A25CDF" w14:textId="023972C2" w:rsidR="00A54E5F" w:rsidRDefault="00A54E5F" w:rsidP="00212B2D">
      <w:pPr>
        <w:pStyle w:val="ListParagraph"/>
        <w:keepNext/>
        <w:numPr>
          <w:ilvl w:val="0"/>
          <w:numId w:val="3"/>
        </w:numPr>
        <w:tabs>
          <w:tab w:val="num" w:pos="426"/>
        </w:tabs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Anti – Poverty Steering Group</w:t>
      </w:r>
    </w:p>
    <w:p w14:paraId="70F41DBE" w14:textId="059D482C" w:rsidR="00A54E5F" w:rsidRPr="00212B2D" w:rsidRDefault="00A54E5F" w:rsidP="00212B2D">
      <w:pPr>
        <w:pStyle w:val="ListParagraph"/>
        <w:keepNext/>
        <w:numPr>
          <w:ilvl w:val="0"/>
          <w:numId w:val="3"/>
        </w:numPr>
        <w:tabs>
          <w:tab w:val="num" w:pos="426"/>
        </w:tabs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Food Poverty Network</w:t>
      </w:r>
    </w:p>
    <w:p w14:paraId="77D983B3" w14:textId="77777777" w:rsidR="00212B2D" w:rsidRPr="00212B2D" w:rsidRDefault="00212B2D" w:rsidP="00212B2D">
      <w:pPr>
        <w:pStyle w:val="ListParagraph"/>
        <w:keepNext/>
        <w:ind w:left="0"/>
        <w:outlineLvl w:val="0"/>
        <w:rPr>
          <w:b/>
          <w:sz w:val="24"/>
          <w:szCs w:val="24"/>
        </w:rPr>
      </w:pPr>
    </w:p>
    <w:p w14:paraId="44D001A9" w14:textId="77777777" w:rsidR="00212B2D" w:rsidRDefault="00212B2D" w:rsidP="001421C3">
      <w:pPr>
        <w:keepNext/>
        <w:numPr>
          <w:ilvl w:val="0"/>
          <w:numId w:val="2"/>
        </w:numPr>
        <w:tabs>
          <w:tab w:val="num" w:pos="426"/>
        </w:tabs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POSSIBLE AREAS OF HRTC SUPPORT</w:t>
      </w:r>
    </w:p>
    <w:p w14:paraId="4DB56382" w14:textId="63860703" w:rsidR="00EE435F" w:rsidRPr="00212B2D" w:rsidRDefault="00EE435F" w:rsidP="00212B2D">
      <w:pPr>
        <w:pStyle w:val="ListParagraph"/>
        <w:keepNext/>
        <w:numPr>
          <w:ilvl w:val="0"/>
          <w:numId w:val="4"/>
        </w:numPr>
        <w:tabs>
          <w:tab w:val="num" w:pos="426"/>
        </w:tabs>
        <w:outlineLvl w:val="0"/>
        <w:rPr>
          <w:bCs/>
          <w:sz w:val="24"/>
          <w:szCs w:val="24"/>
        </w:rPr>
      </w:pPr>
      <w:r w:rsidRPr="00212B2D">
        <w:rPr>
          <w:bCs/>
          <w:sz w:val="24"/>
          <w:szCs w:val="24"/>
        </w:rPr>
        <w:t xml:space="preserve">Food/voucher support principles – </w:t>
      </w:r>
      <w:r w:rsidR="00212B2D">
        <w:rPr>
          <w:bCs/>
          <w:sz w:val="24"/>
          <w:szCs w:val="24"/>
        </w:rPr>
        <w:t>additionally to consider funding requests as part of this discussion deciding on a date to meet the applicants once the principles have been decided.</w:t>
      </w:r>
    </w:p>
    <w:p w14:paraId="457E7DD1" w14:textId="3AA36223" w:rsidR="00EE435F" w:rsidRPr="00212B2D" w:rsidRDefault="00015D97" w:rsidP="00212B2D">
      <w:pPr>
        <w:pStyle w:val="ListParagraph"/>
        <w:keepNext/>
        <w:numPr>
          <w:ilvl w:val="0"/>
          <w:numId w:val="4"/>
        </w:numPr>
        <w:tabs>
          <w:tab w:val="num" w:pos="426"/>
        </w:tabs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‘</w:t>
      </w:r>
      <w:r w:rsidR="00EE435F" w:rsidRPr="00212B2D">
        <w:rPr>
          <w:bCs/>
          <w:sz w:val="24"/>
          <w:szCs w:val="24"/>
        </w:rPr>
        <w:t>Warm spaces</w:t>
      </w:r>
      <w:r>
        <w:rPr>
          <w:bCs/>
          <w:sz w:val="24"/>
          <w:szCs w:val="24"/>
        </w:rPr>
        <w:t>’</w:t>
      </w:r>
    </w:p>
    <w:p w14:paraId="635A63BC" w14:textId="5165115A" w:rsidR="00EE435F" w:rsidRPr="00212B2D" w:rsidRDefault="00EE435F" w:rsidP="00212B2D">
      <w:pPr>
        <w:keepNext/>
        <w:numPr>
          <w:ilvl w:val="0"/>
          <w:numId w:val="4"/>
        </w:numPr>
        <w:tabs>
          <w:tab w:val="num" w:pos="426"/>
        </w:tabs>
        <w:outlineLvl w:val="0"/>
        <w:rPr>
          <w:bCs/>
          <w:sz w:val="24"/>
          <w:szCs w:val="24"/>
        </w:rPr>
      </w:pPr>
      <w:r w:rsidRPr="00212B2D">
        <w:rPr>
          <w:bCs/>
          <w:sz w:val="24"/>
          <w:szCs w:val="24"/>
        </w:rPr>
        <w:t>Community Meals</w:t>
      </w:r>
    </w:p>
    <w:p w14:paraId="2D5785C9" w14:textId="39FE2843" w:rsidR="00EE435F" w:rsidRDefault="00EE435F" w:rsidP="00212B2D">
      <w:pPr>
        <w:keepNext/>
        <w:numPr>
          <w:ilvl w:val="0"/>
          <w:numId w:val="4"/>
        </w:numPr>
        <w:tabs>
          <w:tab w:val="num" w:pos="426"/>
        </w:tabs>
        <w:outlineLvl w:val="0"/>
        <w:rPr>
          <w:bCs/>
          <w:sz w:val="24"/>
          <w:szCs w:val="24"/>
        </w:rPr>
      </w:pPr>
      <w:r w:rsidRPr="00212B2D">
        <w:rPr>
          <w:bCs/>
          <w:sz w:val="24"/>
          <w:szCs w:val="24"/>
        </w:rPr>
        <w:t>HRTC Staff</w:t>
      </w:r>
    </w:p>
    <w:p w14:paraId="665B5E2A" w14:textId="557E6EF5" w:rsidR="00212B2D" w:rsidRDefault="00212B2D" w:rsidP="00212B2D">
      <w:pPr>
        <w:keepNext/>
        <w:numPr>
          <w:ilvl w:val="0"/>
          <w:numId w:val="4"/>
        </w:numPr>
        <w:tabs>
          <w:tab w:val="num" w:pos="426"/>
        </w:tabs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Other suggestions</w:t>
      </w:r>
    </w:p>
    <w:p w14:paraId="6E739AC5" w14:textId="536C2FDA" w:rsidR="00A54E5F" w:rsidRPr="00212B2D" w:rsidRDefault="00A54E5F" w:rsidP="00212B2D">
      <w:pPr>
        <w:keepNext/>
        <w:numPr>
          <w:ilvl w:val="0"/>
          <w:numId w:val="4"/>
        </w:numPr>
        <w:tabs>
          <w:tab w:val="num" w:pos="426"/>
        </w:tabs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Administration of support</w:t>
      </w:r>
    </w:p>
    <w:p w14:paraId="6C6B645B" w14:textId="77777777" w:rsidR="00212B2D" w:rsidRDefault="00212B2D" w:rsidP="00212B2D">
      <w:pPr>
        <w:keepNext/>
        <w:ind w:left="720"/>
        <w:outlineLvl w:val="0"/>
        <w:rPr>
          <w:b/>
          <w:sz w:val="24"/>
          <w:szCs w:val="24"/>
        </w:rPr>
      </w:pPr>
    </w:p>
    <w:p w14:paraId="594B6B03" w14:textId="77777777" w:rsidR="00212B2D" w:rsidRDefault="00212B2D" w:rsidP="00212B2D">
      <w:pPr>
        <w:pStyle w:val="ListParagraph"/>
        <w:keepNext/>
        <w:ind w:left="284"/>
        <w:outlineLvl w:val="0"/>
        <w:rPr>
          <w:b/>
          <w:sz w:val="24"/>
          <w:szCs w:val="24"/>
        </w:rPr>
      </w:pPr>
    </w:p>
    <w:p w14:paraId="78A6EB54" w14:textId="77777777" w:rsidR="00A46ECA" w:rsidRDefault="00A46ECA" w:rsidP="00A46ECA">
      <w:pPr>
        <w:keepNext/>
        <w:tabs>
          <w:tab w:val="num" w:pos="426"/>
        </w:tabs>
        <w:ind w:left="426"/>
        <w:outlineLvl w:val="0"/>
        <w:rPr>
          <w:sz w:val="24"/>
          <w:szCs w:val="24"/>
        </w:rPr>
      </w:pPr>
    </w:p>
    <w:p w14:paraId="369EF857" w14:textId="77777777" w:rsidR="001421C3" w:rsidRDefault="001421C3" w:rsidP="001421C3">
      <w:pPr>
        <w:keepNext/>
        <w:outlineLvl w:val="0"/>
        <w:rPr>
          <w:sz w:val="24"/>
          <w:szCs w:val="24"/>
        </w:rPr>
      </w:pPr>
    </w:p>
    <w:p w14:paraId="0BAA0124" w14:textId="77777777" w:rsidR="00020762" w:rsidRDefault="00020762" w:rsidP="001421C3">
      <w:pPr>
        <w:keepNext/>
        <w:outlineLvl w:val="0"/>
        <w:rPr>
          <w:sz w:val="24"/>
          <w:szCs w:val="24"/>
        </w:rPr>
      </w:pPr>
    </w:p>
    <w:p w14:paraId="13FA8C43" w14:textId="77777777" w:rsidR="00020762" w:rsidRPr="001421C3" w:rsidRDefault="00020762" w:rsidP="001421C3">
      <w:pPr>
        <w:keepNext/>
        <w:outlineLvl w:val="0"/>
        <w:rPr>
          <w:sz w:val="24"/>
          <w:szCs w:val="24"/>
        </w:rPr>
      </w:pPr>
    </w:p>
    <w:sectPr w:rsidR="00020762" w:rsidRPr="001421C3" w:rsidSect="00053439">
      <w:headerReference w:type="first" r:id="rId9"/>
      <w:footerReference w:type="first" r:id="rId10"/>
      <w:pgSz w:w="11906" w:h="16838" w:code="9"/>
      <w:pgMar w:top="992" w:right="1418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EB0F4" w14:textId="77777777" w:rsidR="00B53CAD" w:rsidRDefault="00B53CAD">
      <w:r>
        <w:separator/>
      </w:r>
    </w:p>
  </w:endnote>
  <w:endnote w:type="continuationSeparator" w:id="0">
    <w:p w14:paraId="6BE54B8E" w14:textId="77777777" w:rsidR="00B53CAD" w:rsidRDefault="00B53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46B09" w14:textId="77777777" w:rsidR="00053439" w:rsidRDefault="00310F7B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075094F" wp14:editId="14F2F252">
          <wp:simplePos x="0" y="0"/>
          <wp:positionH relativeFrom="column">
            <wp:posOffset>-681355</wp:posOffset>
          </wp:positionH>
          <wp:positionV relativeFrom="paragraph">
            <wp:posOffset>4445</wp:posOffset>
          </wp:positionV>
          <wp:extent cx="477040" cy="676275"/>
          <wp:effectExtent l="0" t="0" r="0" b="0"/>
          <wp:wrapNone/>
          <wp:docPr id="4" name="Picture 4" descr="towncol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wncolp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4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746E65E" wp14:editId="06006EEE">
          <wp:extent cx="676275" cy="702159"/>
          <wp:effectExtent l="0" t="0" r="0" b="3175"/>
          <wp:docPr id="1" name="Picture 1" descr="\\SERVER-PC\Documents\Logos, Photos &amp; Images\Logos\LW_logo_employ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SERVER-PC\Documents\Logos, Photos &amp; Images\Logos\LW_logo_employer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95" cy="70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39AD">
      <w:rPr>
        <w:noProof/>
      </w:rPr>
      <w:object w:dxaOrig="1440" w:dyaOrig="1440" w14:anchorId="59AC5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411.75pt;margin-top:703.45pt;width:156.55pt;height:65.45pt;z-index:251657728;visibility:visible;mso-wrap-edited:f;mso-wrap-distance-top:2.85pt;mso-wrap-distance-bottom:2.85pt;mso-position-horizontal-relative:page;mso-position-vertical-relative:margin" o:allowincell="f">
          <v:imagedata r:id="rId3" o:title="" croptop="53987f" cropbottom="2204f"/>
          <w10:wrap type="square" anchorx="page" anchory="margin"/>
          <w10:anchorlock/>
        </v:shape>
        <o:OLEObject Type="Embed" ProgID="Word.Picture.8" ShapeID="_x0000_s1029" DrawAspect="Content" ObjectID="_1728294552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E8574" w14:textId="77777777" w:rsidR="00B53CAD" w:rsidRDefault="00B53CAD">
      <w:r>
        <w:separator/>
      </w:r>
    </w:p>
  </w:footnote>
  <w:footnote w:type="continuationSeparator" w:id="0">
    <w:p w14:paraId="5CF5EA99" w14:textId="77777777" w:rsidR="00B53CAD" w:rsidRDefault="00B53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4E80" w14:textId="77777777" w:rsidR="00053439" w:rsidRDefault="00250DA9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0650831" wp14:editId="1EF82375">
          <wp:simplePos x="0" y="0"/>
          <wp:positionH relativeFrom="margin">
            <wp:posOffset>3938905</wp:posOffset>
          </wp:positionH>
          <wp:positionV relativeFrom="margin">
            <wp:posOffset>-502285</wp:posOffset>
          </wp:positionV>
          <wp:extent cx="2955925" cy="37179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board 3@4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3717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177CB"/>
    <w:multiLevelType w:val="singleLevel"/>
    <w:tmpl w:val="01EAB5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" w15:restartNumberingAfterBreak="0">
    <w:nsid w:val="20981CAC"/>
    <w:multiLevelType w:val="singleLevel"/>
    <w:tmpl w:val="4D0C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abstractNum w:abstractNumId="2" w15:restartNumberingAfterBreak="0">
    <w:nsid w:val="33993762"/>
    <w:multiLevelType w:val="hybridMultilevel"/>
    <w:tmpl w:val="D130C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D726E"/>
    <w:multiLevelType w:val="hybridMultilevel"/>
    <w:tmpl w:val="9C7814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059439">
    <w:abstractNumId w:val="1"/>
  </w:num>
  <w:num w:numId="2" w16cid:durableId="573978034">
    <w:abstractNumId w:val="0"/>
  </w:num>
  <w:num w:numId="3" w16cid:durableId="673728936">
    <w:abstractNumId w:val="2"/>
  </w:num>
  <w:num w:numId="4" w16cid:durableId="6121302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5F"/>
    <w:rsid w:val="00015D97"/>
    <w:rsid w:val="00020762"/>
    <w:rsid w:val="00053439"/>
    <w:rsid w:val="0008040F"/>
    <w:rsid w:val="000F566A"/>
    <w:rsid w:val="001421C3"/>
    <w:rsid w:val="00170BD4"/>
    <w:rsid w:val="001B7382"/>
    <w:rsid w:val="00212B2D"/>
    <w:rsid w:val="0024506E"/>
    <w:rsid w:val="00247427"/>
    <w:rsid w:val="00250DA9"/>
    <w:rsid w:val="002A4B97"/>
    <w:rsid w:val="00310F7B"/>
    <w:rsid w:val="00355C43"/>
    <w:rsid w:val="003638E1"/>
    <w:rsid w:val="003B4C12"/>
    <w:rsid w:val="00435D19"/>
    <w:rsid w:val="00482D91"/>
    <w:rsid w:val="004F198E"/>
    <w:rsid w:val="004F5D4A"/>
    <w:rsid w:val="00575D90"/>
    <w:rsid w:val="005C6D00"/>
    <w:rsid w:val="00655097"/>
    <w:rsid w:val="006712B2"/>
    <w:rsid w:val="00697B7A"/>
    <w:rsid w:val="006B6466"/>
    <w:rsid w:val="00701542"/>
    <w:rsid w:val="00730517"/>
    <w:rsid w:val="00746C4A"/>
    <w:rsid w:val="00754C71"/>
    <w:rsid w:val="00774536"/>
    <w:rsid w:val="007C7169"/>
    <w:rsid w:val="00811670"/>
    <w:rsid w:val="00812292"/>
    <w:rsid w:val="008E6A35"/>
    <w:rsid w:val="0094189F"/>
    <w:rsid w:val="00A20614"/>
    <w:rsid w:val="00A46ECA"/>
    <w:rsid w:val="00A54E5F"/>
    <w:rsid w:val="00AA2292"/>
    <w:rsid w:val="00AB32AE"/>
    <w:rsid w:val="00AD2DC8"/>
    <w:rsid w:val="00AE04FE"/>
    <w:rsid w:val="00AE39AD"/>
    <w:rsid w:val="00AF7788"/>
    <w:rsid w:val="00B53CAD"/>
    <w:rsid w:val="00B74CCD"/>
    <w:rsid w:val="00BC0A06"/>
    <w:rsid w:val="00BD7FB1"/>
    <w:rsid w:val="00C708DC"/>
    <w:rsid w:val="00D061A4"/>
    <w:rsid w:val="00D56A1D"/>
    <w:rsid w:val="00E65E5A"/>
    <w:rsid w:val="00E87CD5"/>
    <w:rsid w:val="00E9065D"/>
    <w:rsid w:val="00EA0A9D"/>
    <w:rsid w:val="00EA6294"/>
    <w:rsid w:val="00EE435F"/>
    <w:rsid w:val="00FD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C8444"/>
  <w15:docId w15:val="{854C5534-AE5A-4EA2-9CD7-D8132D10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Arial" w:hAnsi="Arial"/>
      <w:sz w:val="24"/>
    </w:rPr>
  </w:style>
  <w:style w:type="paragraph" w:styleId="BodyText3">
    <w:name w:val="Body Text 3"/>
    <w:basedOn w:val="Normal"/>
    <w:pPr>
      <w:ind w:right="-335"/>
      <w:jc w:val="both"/>
    </w:pPr>
    <w:rPr>
      <w:sz w:val="24"/>
    </w:rPr>
  </w:style>
  <w:style w:type="paragraph" w:styleId="BalloonText">
    <w:name w:val="Balloon Text"/>
    <w:basedOn w:val="Normal"/>
    <w:semiHidden/>
    <w:rsid w:val="00E906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5343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53439"/>
    <w:pPr>
      <w:tabs>
        <w:tab w:val="center" w:pos="4153"/>
        <w:tab w:val="right" w:pos="8306"/>
      </w:tabs>
    </w:pPr>
  </w:style>
  <w:style w:type="paragraph" w:styleId="HTMLPreformatted">
    <w:name w:val="HTML Preformatted"/>
    <w:basedOn w:val="Normal"/>
    <w:link w:val="HTMLPreformattedChar"/>
    <w:semiHidden/>
    <w:unhideWhenUsed/>
    <w:rsid w:val="00BD7FB1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BD7FB1"/>
    <w:rPr>
      <w:rFonts w:ascii="Consolas" w:hAnsi="Consolas"/>
    </w:rPr>
  </w:style>
  <w:style w:type="paragraph" w:styleId="ListParagraph">
    <w:name w:val="List Paragraph"/>
    <w:basedOn w:val="Normal"/>
    <w:uiPriority w:val="34"/>
    <w:qFormat/>
    <w:rsid w:val="00AE0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8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79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27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32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44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33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837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9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COUNCIL%20MEETINGS\Agenda%20Templates\Climate%20Emergency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4ED968D4A4140A442D311D1C8CFA4" ma:contentTypeVersion="13" ma:contentTypeDescription="Create a new document." ma:contentTypeScope="" ma:versionID="4518d476be988493bde621d762ffa235">
  <xsd:schema xmlns:xsd="http://www.w3.org/2001/XMLSchema" xmlns:xs="http://www.w3.org/2001/XMLSchema" xmlns:p="http://schemas.microsoft.com/office/2006/metadata/properties" xmlns:ns2="0d3c46c2-3924-4d0c-8906-c798bf585dea" xmlns:ns3="740767cf-4113-41ac-a47b-eea80cd6f552" targetNamespace="http://schemas.microsoft.com/office/2006/metadata/properties" ma:root="true" ma:fieldsID="dff0e4d58de1db3c7e813ab0904a9c6c" ns2:_="" ns3:_="">
    <xsd:import namespace="0d3c46c2-3924-4d0c-8906-c798bf585dea"/>
    <xsd:import namespace="740767cf-4113-41ac-a47b-eea80cd6f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c46c2-3924-4d0c-8906-c798bf585d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b8b4e1-7aa9-404e-8239-9452c0b23d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67cf-4113-41ac-a47b-eea80cd6f55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d7e312-4d09-47fe-af1b-439aaed009d1}" ma:internalName="TaxCatchAll" ma:showField="CatchAllData" ma:web="740767cf-4113-41ac-a47b-eea80cd6f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c46c2-3924-4d0c-8906-c798bf585dea">
      <Terms xmlns="http://schemas.microsoft.com/office/infopath/2007/PartnerControls"/>
    </lcf76f155ced4ddcb4097134ff3c332f>
    <TaxCatchAll xmlns="740767cf-4113-41ac-a47b-eea80cd6f552" xsi:nil="true"/>
  </documentManagement>
</p:properties>
</file>

<file path=customXml/itemProps1.xml><?xml version="1.0" encoding="utf-8"?>
<ds:datastoreItem xmlns:ds="http://schemas.openxmlformats.org/officeDocument/2006/customXml" ds:itemID="{22DBC31C-5626-419E-86A8-FDEF2E913E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5675A1-0E48-435B-8E55-BC4E3AED68D1}"/>
</file>

<file path=customXml/itemProps3.xml><?xml version="1.0" encoding="utf-8"?>
<ds:datastoreItem xmlns:ds="http://schemas.openxmlformats.org/officeDocument/2006/customXml" ds:itemID="{0D66BB79-BD7D-4BF8-A70D-6D70DD570838}"/>
</file>

<file path=customXml/itemProps4.xml><?xml version="1.0" encoding="utf-8"?>
<ds:datastoreItem xmlns:ds="http://schemas.openxmlformats.org/officeDocument/2006/customXml" ds:itemID="{FD838AAE-1C6E-4961-B96E-F6DF5A763110}"/>
</file>

<file path=docProps/app.xml><?xml version="1.0" encoding="utf-8"?>
<Properties xmlns="http://schemas.openxmlformats.org/officeDocument/2006/extended-properties" xmlns:vt="http://schemas.openxmlformats.org/officeDocument/2006/docPropsVTypes">
  <Template>Climate Emergency 21</Template>
  <TotalTime>1</TotalTime>
  <Pages>1</Pages>
  <Words>157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>13th January 2012</vt:lpstr>
      <vt:lpstr>Jason Boom</vt:lpstr>
      <vt:lpstr>Clerk to the Council</vt:lpstr>
      <vt:lpstr>INITIAL MEETING – TASK &amp; FINISH AGENDA</vt:lpstr>
      <vt:lpstr>APOLOGIES &amp; SUBSTITUTES</vt:lpstr>
      <vt:lpstr/>
      <vt:lpstr>TASK &amp; FINISH GROUP STRUCTURE</vt:lpstr>
      <vt:lpstr/>
      <vt:lpstr>DELEGATED POWERS &amp; BUDGET</vt:lpstr>
      <vt:lpstr>To confirm arrangements.</vt:lpstr>
      <vt:lpstr/>
      <vt:lpstr>HRTC REPRESENTATIVES ON OTHER BODIES</vt:lpstr>
      <vt:lpstr>Local Action Groups – Luddendenfoot &amp; Calder Wards</vt:lpstr>
      <vt:lpstr>Anti – Poverty Steering Group</vt:lpstr>
      <vt:lpstr>Food Poverty Network</vt:lpstr>
      <vt:lpstr/>
      <vt:lpstr>POSSIBLE AREAS OF HRTC SUPPORT</vt:lpstr>
      <vt:lpstr>Food/voucher support principles – additionally to consider funding requests as p</vt:lpstr>
      <vt:lpstr>‘Warm spaces’</vt:lpstr>
      <vt:lpstr>Community Meals</vt:lpstr>
      <vt:lpstr>HRTC Staff</vt:lpstr>
      <vt:lpstr>Other suggestions</vt:lpstr>
      <vt:lpstr>Administration of support</vt:lpstr>
      <vt:lpstr/>
      <vt:lpstr/>
      <vt:lpstr/>
      <vt:lpstr/>
      <vt:lpstr/>
      <vt:lpstr/>
    </vt:vector>
  </TitlesOfParts>
  <Company>Hebden Royd Town Council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January 2012</dc:title>
  <dc:creator>Jason Boom</dc:creator>
  <cp:lastModifiedBy>Hebden Royd Town Council</cp:lastModifiedBy>
  <cp:revision>2</cp:revision>
  <cp:lastPrinted>2022-10-20T10:26:00Z</cp:lastPrinted>
  <dcterms:created xsi:type="dcterms:W3CDTF">2022-10-26T12:03:00Z</dcterms:created>
  <dcterms:modified xsi:type="dcterms:W3CDTF">2022-10-26T12:03:00Z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0x0101000344ED968D4A4140A442D311D1C8CFA4</vt:lpwstr>
  </property>
  <property fmtid="{D5CDD505-2E9C-101B-9397-08002B2CF9AE}" pid="3" name="Order">
    <vt:r8>125800</vt:r8>
  </property>
</Properties>
</file>